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868" w:rsidRDefault="005768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160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7"/>
        <w:gridCol w:w="1589"/>
        <w:gridCol w:w="1672"/>
        <w:gridCol w:w="709"/>
        <w:gridCol w:w="10206"/>
        <w:gridCol w:w="1417"/>
      </w:tblGrid>
      <w:tr w:rsidR="00576868" w:rsidTr="00F547E2">
        <w:tc>
          <w:tcPr>
            <w:tcW w:w="567" w:type="dxa"/>
          </w:tcPr>
          <w:p w:rsidR="00576868" w:rsidRPr="00F547E2" w:rsidRDefault="00576868" w:rsidP="00F5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589" w:type="dxa"/>
          </w:tcPr>
          <w:p w:rsidR="00576868" w:rsidRPr="00F547E2" w:rsidRDefault="00576868" w:rsidP="00F5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Ф.И.О. педагога</w:t>
            </w:r>
          </w:p>
        </w:tc>
        <w:tc>
          <w:tcPr>
            <w:tcW w:w="1672" w:type="dxa"/>
          </w:tcPr>
          <w:p w:rsidR="00576868" w:rsidRPr="00F547E2" w:rsidRDefault="00576868" w:rsidP="00F5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Объединение/</w:t>
            </w:r>
          </w:p>
          <w:p w:rsidR="00576868" w:rsidRPr="00F547E2" w:rsidRDefault="00576868" w:rsidP="00F5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709" w:type="dxa"/>
          </w:tcPr>
          <w:p w:rsidR="00576868" w:rsidRPr="00F547E2" w:rsidRDefault="00576868" w:rsidP="00F5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</w:p>
        </w:tc>
        <w:tc>
          <w:tcPr>
            <w:tcW w:w="10206" w:type="dxa"/>
          </w:tcPr>
          <w:p w:rsidR="00576868" w:rsidRPr="00F547E2" w:rsidRDefault="00576868" w:rsidP="00F5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Дистанционное задание</w:t>
            </w:r>
          </w:p>
        </w:tc>
        <w:tc>
          <w:tcPr>
            <w:tcW w:w="1417" w:type="dxa"/>
          </w:tcPr>
          <w:p w:rsidR="00576868" w:rsidRPr="00F547E2" w:rsidRDefault="00576868" w:rsidP="00F5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Форма контроля</w:t>
            </w:r>
          </w:p>
        </w:tc>
      </w:tr>
      <w:tr w:rsidR="00576868" w:rsidTr="00F547E2">
        <w:trPr>
          <w:trHeight w:val="3386"/>
        </w:trPr>
        <w:tc>
          <w:tcPr>
            <w:tcW w:w="567" w:type="dxa"/>
            <w:vMerge w:val="restart"/>
          </w:tcPr>
          <w:p w:rsidR="00576868" w:rsidRPr="00F547E2" w:rsidRDefault="00576868" w:rsidP="00F5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9" w:type="dxa"/>
            <w:vMerge w:val="restart"/>
          </w:tcPr>
          <w:p w:rsidR="00576868" w:rsidRPr="00F547E2" w:rsidRDefault="00576868" w:rsidP="00F547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 xml:space="preserve">Баклушина </w:t>
            </w:r>
          </w:p>
          <w:p w:rsidR="00576868" w:rsidRPr="00F547E2" w:rsidRDefault="00576868" w:rsidP="00F547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Дарья</w:t>
            </w:r>
          </w:p>
          <w:p w:rsidR="00576868" w:rsidRPr="00F547E2" w:rsidRDefault="00576868" w:rsidP="00F547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второй тренер , хореография, офп, основной тренер Сергеенко Анастасия Витальевна</w:t>
            </w:r>
          </w:p>
        </w:tc>
        <w:tc>
          <w:tcPr>
            <w:tcW w:w="1672" w:type="dxa"/>
            <w:vMerge w:val="restart"/>
          </w:tcPr>
          <w:p w:rsidR="00576868" w:rsidRPr="00F547E2" w:rsidRDefault="00576868" w:rsidP="00F547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Прыжки на батуте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ТСС-1</w:t>
            </w:r>
          </w:p>
          <w:p w:rsidR="00576868" w:rsidRPr="00F547E2" w:rsidRDefault="00576868" w:rsidP="00F547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(хореография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ОФП</w:t>
            </w: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76868" w:rsidRPr="00F547E2" w:rsidRDefault="00576868" w:rsidP="00F547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76868" w:rsidRPr="00F547E2" w:rsidRDefault="00576868" w:rsidP="00F547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01.04</w:t>
            </w:r>
          </w:p>
        </w:tc>
        <w:tc>
          <w:tcPr>
            <w:tcW w:w="10206" w:type="dxa"/>
          </w:tcPr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ОРУ на месте:</w:t>
            </w: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Наклон головы вперед, назад, вправо, влево (8 раз). </w:t>
            </w: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Повороты головы вправо, влево (8 раз).</w:t>
            </w: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 Круговые движения кистями (8 раз). </w:t>
            </w: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Круговые движения плечами (8 раз).</w:t>
            </w: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Повороты туловища (8 раз).</w:t>
            </w: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6.Наклоны вперед, назад (8 раз).</w:t>
            </w: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 «Мельница» (8 раз).</w:t>
            </w: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 Выпады в стороны, руки вперед (8 раз).</w:t>
            </w: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 Бег на месте 2 мин.</w:t>
            </w: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 Прыжки ноги врозь, вместе 2 мин.</w:t>
            </w: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 Прыжки ноги вместе 1 мин.</w:t>
            </w: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 Поднимания я полупальцы, руки вверх. (30 раз)</w:t>
            </w: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Комплекс упражнений на гибкость и растяжку №1 </w:t>
            </w: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«Махи ногами вперед», руки на поясе»</w:t>
            </w: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(30 раз х 2 п.). </w:t>
            </w: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«Махи ногами в стороны», руки на поясе. (30 раз х 2 п.).</w:t>
            </w: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«Махи ногами назад», руки на поясе. (30 раз х 2 п.)</w:t>
            </w: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«Шпагаты», (правый, левый, поперечный) по 2 мин.</w:t>
            </w: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Выкруты в шпагатах, руки за головой. (20 раз).</w:t>
            </w: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 «Удержание в поперечном». (60 сек.).</w:t>
            </w: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«Махи ногами в мостике».</w:t>
            </w: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раз правой ногой, 20 раз левой ногой.</w:t>
            </w: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 «Перевороты вперед».</w:t>
            </w: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раз с правой ноги, 5 раз с левой.</w:t>
            </w: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 «Перевороты назад».</w:t>
            </w: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раз с правой ноги, 5 раз с левой.</w:t>
            </w: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 Поднимания на полупальцы. (50 раз)</w:t>
            </w:r>
          </w:p>
        </w:tc>
        <w:tc>
          <w:tcPr>
            <w:tcW w:w="1417" w:type="dxa"/>
          </w:tcPr>
          <w:p w:rsidR="00576868" w:rsidRPr="00F547E2" w:rsidRDefault="00576868" w:rsidP="00F547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Видео и фотоотчёт по WhatsApp</w:t>
            </w:r>
          </w:p>
          <w:p w:rsidR="00576868" w:rsidRPr="00F547E2" w:rsidRDefault="00576868" w:rsidP="00F547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6868" w:rsidTr="00F547E2">
        <w:tc>
          <w:tcPr>
            <w:tcW w:w="567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76868" w:rsidRPr="00F547E2" w:rsidRDefault="00576868" w:rsidP="00F547E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02.04</w:t>
            </w:r>
          </w:p>
        </w:tc>
        <w:tc>
          <w:tcPr>
            <w:tcW w:w="10206" w:type="dxa"/>
          </w:tcPr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 выполнения упражнений нужно разогреть мышцы. 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sz w:val="20"/>
                <w:szCs w:val="20"/>
              </w:rPr>
              <w:t>ОРУ на месте: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1. Бег на месте 2 мин.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2. Прыжки ноги врозь, вместе 2 мин.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3. Прыжки ноги вместе 1 мин.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4. Поднимания я полупальцы, руки вверх. (30 раз)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 xml:space="preserve">5. Круговые движения тазом. 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(10 раз в одну сторону, 10 раз в другую).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6. Круговые движения коленями.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(10 раз в одну сторону, 10 раз в другую).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sz w:val="20"/>
                <w:szCs w:val="20"/>
              </w:rPr>
              <w:t>Комплекс упражнений на гибкость и растяжку № 2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 xml:space="preserve">1. «Мостик с колен». (10 раз) 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2. «Мостик». (10 раз)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3. «Повороты в мостике».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5 раз в правую сторону, 5 в левую.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4. «Складочка ноги вместе». (60 сек)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Стоя, лоб касается колен, касаться ладошками пола.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5. «Складочка ноги врозь». (60 сек)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5. «Махи ногами в мостике».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20 раз правой ногой, 20 раз левой ногой.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6. «Перевороты вперед».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5 раз с правой ноги, 5 раз с левой.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7. «Перевороты назад».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5 раз с правой ноги, 5 раз с левой.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8. Шпагаты по 2 минуты каждый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9. Выкруты в шпагатах, руки за головой. (20 раз).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10. «Удержание в поперечном». (60 сек.).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11.Поднимание на полупальцы (100 раз).</w:t>
            </w:r>
          </w:p>
        </w:tc>
        <w:tc>
          <w:tcPr>
            <w:tcW w:w="1417" w:type="dxa"/>
          </w:tcPr>
          <w:p w:rsidR="00576868" w:rsidRPr="00F547E2" w:rsidRDefault="00576868" w:rsidP="00F547E2">
            <w:pPr>
              <w:spacing w:after="0" w:line="240" w:lineRule="auto"/>
              <w:rPr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Видео и фотоотчёт по WhatsApp</w:t>
            </w:r>
          </w:p>
        </w:tc>
      </w:tr>
      <w:tr w:rsidR="00576868" w:rsidTr="00F547E2">
        <w:tc>
          <w:tcPr>
            <w:tcW w:w="567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1589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1672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6868" w:rsidRPr="00F547E2" w:rsidRDefault="00576868" w:rsidP="00F547E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03.04</w:t>
            </w:r>
          </w:p>
        </w:tc>
        <w:tc>
          <w:tcPr>
            <w:tcW w:w="10206" w:type="dxa"/>
          </w:tcPr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 выполнения упражнений нужно разогреть мышцы. 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sz w:val="20"/>
                <w:szCs w:val="20"/>
              </w:rPr>
              <w:t>ОРУ на месте: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1. Круговые движения головой (8 раз).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2. Круговые движения кистями (8 раз).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3. Круговые движения руками (8 раз).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4. Прыжки на месте, руки на поясе (2 мин).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5. Прыжки ноги врозь, вместе (2 мин).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6. Бег на месте (2 мин).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7. Прыжки из приседа (30 раз).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8. Отжимания (20 раз).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sz w:val="20"/>
                <w:szCs w:val="20"/>
              </w:rPr>
              <w:t>Комплекс упражнений на гибкость и растяжку № 3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1. Выпады в сторону, руки вперед (20 раз х 2 п.).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2.Махи ногами вперед, в стороны, назад (30 раз х 3 п.)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3. Шпагаты (правый, левый, поперечный по 2 мин).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4. «Чемодан». (20 раз)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5. «Мостик». (15 раз)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6. «Махи ногами в мостике». (20 раз х 2 п.)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7. «Наклоны в складочке ноги вместе». (30 раз х2 п.)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8. «Наклоны в складочке ноги врозь». (30 раз х 2 п.)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9. Поднимания на полупальны (100 раз)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 xml:space="preserve">10. Поднимание на правой и левой ноге </w:t>
            </w:r>
            <w:bookmarkStart w:id="0" w:name="_GoBack"/>
            <w:bookmarkEnd w:id="0"/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(50 раз)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11. В упоре присев на носках. (100 сек)</w:t>
            </w:r>
          </w:p>
        </w:tc>
        <w:tc>
          <w:tcPr>
            <w:tcW w:w="1417" w:type="dxa"/>
          </w:tcPr>
          <w:p w:rsidR="00576868" w:rsidRPr="00F547E2" w:rsidRDefault="00576868" w:rsidP="00F547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Видео и фотоотчёт по WhatsApp</w:t>
            </w:r>
          </w:p>
          <w:p w:rsidR="00576868" w:rsidRPr="00F547E2" w:rsidRDefault="00576868" w:rsidP="00F547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6868" w:rsidTr="00F547E2">
        <w:tc>
          <w:tcPr>
            <w:tcW w:w="567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76868" w:rsidRPr="00F547E2" w:rsidRDefault="00576868" w:rsidP="00F5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04.04</w:t>
            </w:r>
          </w:p>
        </w:tc>
        <w:tc>
          <w:tcPr>
            <w:tcW w:w="10206" w:type="dxa"/>
          </w:tcPr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разминку на месте.</w:t>
            </w:r>
          </w:p>
          <w:p w:rsidR="00576868" w:rsidRDefault="00576868" w:rsidP="00F547E2">
            <w:pPr>
              <w:spacing w:after="0" w:line="240" w:lineRule="auto"/>
              <w:jc w:val="both"/>
            </w:pPr>
            <w:r w:rsidRPr="00F547E2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комплекс упражнений № 3</w:t>
            </w:r>
          </w:p>
        </w:tc>
        <w:tc>
          <w:tcPr>
            <w:tcW w:w="1417" w:type="dxa"/>
          </w:tcPr>
          <w:p w:rsidR="00576868" w:rsidRDefault="00576868" w:rsidP="00F547E2">
            <w:pPr>
              <w:spacing w:after="0" w:line="240" w:lineRule="auto"/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Видео и фотоотчёт по WhatsApp</w:t>
            </w:r>
          </w:p>
        </w:tc>
      </w:tr>
      <w:tr w:rsidR="00576868" w:rsidTr="00F547E2">
        <w:trPr>
          <w:trHeight w:val="637"/>
        </w:trPr>
        <w:tc>
          <w:tcPr>
            <w:tcW w:w="567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76868" w:rsidRPr="00F547E2" w:rsidRDefault="00576868" w:rsidP="00F5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05.04</w:t>
            </w:r>
          </w:p>
        </w:tc>
        <w:tc>
          <w:tcPr>
            <w:tcW w:w="10206" w:type="dxa"/>
          </w:tcPr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Выполнить разминку на месте.</w:t>
            </w: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Выполнить комплекс упражнений № 1 и 3</w:t>
            </w:r>
          </w:p>
        </w:tc>
        <w:tc>
          <w:tcPr>
            <w:tcW w:w="1417" w:type="dxa"/>
          </w:tcPr>
          <w:p w:rsidR="00576868" w:rsidRPr="00F547E2" w:rsidRDefault="00576868" w:rsidP="00F547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Видео и фотоотчёт по WhatsApp</w:t>
            </w:r>
          </w:p>
          <w:p w:rsidR="00576868" w:rsidRPr="00F547E2" w:rsidRDefault="00576868" w:rsidP="00F547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6868" w:rsidTr="00F547E2">
        <w:tc>
          <w:tcPr>
            <w:tcW w:w="567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Merge w:val="restart"/>
          </w:tcPr>
          <w:p w:rsidR="00576868" w:rsidRPr="00F547E2" w:rsidRDefault="00576868" w:rsidP="00F547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76868" w:rsidRPr="00F547E2" w:rsidRDefault="00576868" w:rsidP="00F547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06.04</w:t>
            </w:r>
          </w:p>
        </w:tc>
        <w:tc>
          <w:tcPr>
            <w:tcW w:w="10206" w:type="dxa"/>
          </w:tcPr>
          <w:p w:rsidR="00576868" w:rsidRPr="00F547E2" w:rsidRDefault="00576868" w:rsidP="00F547E2">
            <w:pPr>
              <w:spacing w:after="0" w:line="256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Выполнить разминку на месте.</w:t>
            </w:r>
          </w:p>
          <w:p w:rsidR="00576868" w:rsidRPr="00F547E2" w:rsidRDefault="00576868" w:rsidP="00F547E2">
            <w:pPr>
              <w:spacing w:line="256" w:lineRule="auto"/>
              <w:rPr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Выполнить комплекс упражнений № 2</w:t>
            </w:r>
          </w:p>
        </w:tc>
        <w:tc>
          <w:tcPr>
            <w:tcW w:w="1417" w:type="dxa"/>
          </w:tcPr>
          <w:p w:rsidR="00576868" w:rsidRPr="00F547E2" w:rsidRDefault="00576868" w:rsidP="00F547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Видео и фотоотчёт по WhatsApp</w:t>
            </w:r>
          </w:p>
          <w:p w:rsidR="00576868" w:rsidRPr="00F547E2" w:rsidRDefault="00576868" w:rsidP="00F547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6868" w:rsidTr="00F547E2">
        <w:tc>
          <w:tcPr>
            <w:tcW w:w="567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76868" w:rsidRPr="00F547E2" w:rsidRDefault="00576868" w:rsidP="00F5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07.04</w:t>
            </w:r>
          </w:p>
        </w:tc>
        <w:tc>
          <w:tcPr>
            <w:tcW w:w="10206" w:type="dxa"/>
          </w:tcPr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разминку на месте.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комплекс упражнений № 1 и 2</w:t>
            </w:r>
          </w:p>
        </w:tc>
        <w:tc>
          <w:tcPr>
            <w:tcW w:w="1417" w:type="dxa"/>
          </w:tcPr>
          <w:p w:rsidR="00576868" w:rsidRPr="00F547E2" w:rsidRDefault="00576868" w:rsidP="00F547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Видео и фотоотчёт по WhatsApp</w:t>
            </w:r>
          </w:p>
        </w:tc>
      </w:tr>
      <w:tr w:rsidR="00576868" w:rsidTr="00F547E2">
        <w:tc>
          <w:tcPr>
            <w:tcW w:w="567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76868" w:rsidRPr="00F547E2" w:rsidRDefault="00576868" w:rsidP="00F5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08.04</w:t>
            </w:r>
          </w:p>
        </w:tc>
        <w:tc>
          <w:tcPr>
            <w:tcW w:w="10206" w:type="dxa"/>
          </w:tcPr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разминку на месте.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комплекс упражнений № 1</w:t>
            </w:r>
          </w:p>
        </w:tc>
        <w:tc>
          <w:tcPr>
            <w:tcW w:w="1417" w:type="dxa"/>
          </w:tcPr>
          <w:p w:rsidR="00576868" w:rsidRPr="00F547E2" w:rsidRDefault="00576868" w:rsidP="00F547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Видео и фотоотчёт по WhatsApp</w:t>
            </w:r>
          </w:p>
        </w:tc>
      </w:tr>
      <w:tr w:rsidR="00576868" w:rsidTr="00F547E2">
        <w:tc>
          <w:tcPr>
            <w:tcW w:w="567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76868" w:rsidRPr="00F547E2" w:rsidRDefault="00576868" w:rsidP="00F5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09.04</w:t>
            </w:r>
          </w:p>
        </w:tc>
        <w:tc>
          <w:tcPr>
            <w:tcW w:w="10206" w:type="dxa"/>
          </w:tcPr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разминку на месте.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комплекс упражнений № 3</w:t>
            </w:r>
          </w:p>
        </w:tc>
        <w:tc>
          <w:tcPr>
            <w:tcW w:w="1417" w:type="dxa"/>
          </w:tcPr>
          <w:p w:rsidR="00576868" w:rsidRPr="00F547E2" w:rsidRDefault="00576868" w:rsidP="00F547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Видео и фотоотчёт по WhatsApp</w:t>
            </w:r>
          </w:p>
        </w:tc>
      </w:tr>
      <w:tr w:rsidR="00576868" w:rsidTr="00F547E2">
        <w:tc>
          <w:tcPr>
            <w:tcW w:w="567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Merge/>
            <w:tcBorders>
              <w:bottom w:val="nil"/>
            </w:tcBorders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76868" w:rsidRPr="00F547E2" w:rsidRDefault="00576868" w:rsidP="00F5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10.04</w:t>
            </w:r>
          </w:p>
        </w:tc>
        <w:tc>
          <w:tcPr>
            <w:tcW w:w="10206" w:type="dxa"/>
          </w:tcPr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разминку на месте.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комплекс упражнений № 3</w:t>
            </w:r>
          </w:p>
        </w:tc>
        <w:tc>
          <w:tcPr>
            <w:tcW w:w="1417" w:type="dxa"/>
          </w:tcPr>
          <w:p w:rsidR="00576868" w:rsidRPr="00F547E2" w:rsidRDefault="00576868" w:rsidP="00F547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Видео и фотоотчёт по WhatsApp</w:t>
            </w:r>
          </w:p>
        </w:tc>
      </w:tr>
      <w:tr w:rsidR="00576868" w:rsidTr="00F547E2">
        <w:tc>
          <w:tcPr>
            <w:tcW w:w="567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Merge w:val="restart"/>
            <w:tcBorders>
              <w:top w:val="nil"/>
            </w:tcBorders>
          </w:tcPr>
          <w:p w:rsidR="00576868" w:rsidRPr="00F547E2" w:rsidRDefault="00576868" w:rsidP="00F547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76868" w:rsidRPr="00F547E2" w:rsidRDefault="00576868" w:rsidP="00F547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11.04</w:t>
            </w:r>
          </w:p>
        </w:tc>
        <w:tc>
          <w:tcPr>
            <w:tcW w:w="10206" w:type="dxa"/>
          </w:tcPr>
          <w:p w:rsidR="00576868" w:rsidRPr="00F547E2" w:rsidRDefault="00576868" w:rsidP="00F547E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разминку на месте.</w:t>
            </w:r>
          </w:p>
          <w:p w:rsidR="00576868" w:rsidRPr="00F547E2" w:rsidRDefault="00576868" w:rsidP="00F547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комплекс упражнений № 2 и 1</w:t>
            </w:r>
          </w:p>
        </w:tc>
        <w:tc>
          <w:tcPr>
            <w:tcW w:w="1417" w:type="dxa"/>
          </w:tcPr>
          <w:p w:rsidR="00576868" w:rsidRPr="00F547E2" w:rsidRDefault="00576868" w:rsidP="00F547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Видео и фотоотчёт по WhatsApp</w:t>
            </w:r>
          </w:p>
        </w:tc>
      </w:tr>
      <w:tr w:rsidR="00576868" w:rsidTr="00F547E2">
        <w:tc>
          <w:tcPr>
            <w:tcW w:w="567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Merge/>
            <w:tcBorders>
              <w:bottom w:val="single" w:sz="4" w:space="0" w:color="auto"/>
            </w:tcBorders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76868" w:rsidRPr="00F547E2" w:rsidRDefault="00576868" w:rsidP="00F5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12.04</w:t>
            </w:r>
          </w:p>
        </w:tc>
        <w:tc>
          <w:tcPr>
            <w:tcW w:w="10206" w:type="dxa"/>
          </w:tcPr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разминку на месте.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комплекс упражнений № 2 и 1</w:t>
            </w:r>
          </w:p>
        </w:tc>
        <w:tc>
          <w:tcPr>
            <w:tcW w:w="1417" w:type="dxa"/>
          </w:tcPr>
          <w:p w:rsidR="00576868" w:rsidRPr="00F547E2" w:rsidRDefault="00576868" w:rsidP="00F547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Видео и фотоотчёт по WhatsApp</w:t>
            </w:r>
          </w:p>
        </w:tc>
      </w:tr>
    </w:tbl>
    <w:p w:rsidR="00576868" w:rsidRDefault="0057686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76868" w:rsidSect="00BD3B46">
      <w:pgSz w:w="16838" w:h="11906"/>
      <w:pgMar w:top="567" w:right="850" w:bottom="1134" w:left="1701" w:header="708" w:footer="708" w:gutter="0"/>
      <w:pgNumType w:start="1"/>
      <w:cols w:space="720"/>
      <w:rtlGutter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54550"/>
    <w:multiLevelType w:val="hybridMultilevel"/>
    <w:tmpl w:val="8EC6C2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2A76076"/>
    <w:multiLevelType w:val="hybridMultilevel"/>
    <w:tmpl w:val="9D86C6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18E13EE"/>
    <w:multiLevelType w:val="multilevel"/>
    <w:tmpl w:val="A90CC4B8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1950"/>
    <w:rsid w:val="00083654"/>
    <w:rsid w:val="00097E11"/>
    <w:rsid w:val="000A7080"/>
    <w:rsid w:val="00144268"/>
    <w:rsid w:val="00164D83"/>
    <w:rsid w:val="00234C27"/>
    <w:rsid w:val="003134B3"/>
    <w:rsid w:val="003679AC"/>
    <w:rsid w:val="003A0BF9"/>
    <w:rsid w:val="003C3BAE"/>
    <w:rsid w:val="0050135B"/>
    <w:rsid w:val="00576868"/>
    <w:rsid w:val="005E53F3"/>
    <w:rsid w:val="005F731C"/>
    <w:rsid w:val="00650264"/>
    <w:rsid w:val="00651362"/>
    <w:rsid w:val="00780AED"/>
    <w:rsid w:val="00886CF6"/>
    <w:rsid w:val="00911950"/>
    <w:rsid w:val="009604D0"/>
    <w:rsid w:val="00A72B37"/>
    <w:rsid w:val="00A74B51"/>
    <w:rsid w:val="00A75433"/>
    <w:rsid w:val="00B2177E"/>
    <w:rsid w:val="00B64A40"/>
    <w:rsid w:val="00B71A19"/>
    <w:rsid w:val="00BD3B46"/>
    <w:rsid w:val="00BF64C6"/>
    <w:rsid w:val="00D0500B"/>
    <w:rsid w:val="00D6202D"/>
    <w:rsid w:val="00D838FA"/>
    <w:rsid w:val="00E15D14"/>
    <w:rsid w:val="00E53E70"/>
    <w:rsid w:val="00ED0E9A"/>
    <w:rsid w:val="00F54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268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BD3B4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D3B4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D3B4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D3B4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D3B46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9"/>
    <w:qFormat/>
    <w:rsid w:val="00BD3B4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22F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22F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22F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22F7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22F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22F7"/>
    <w:rPr>
      <w:rFonts w:asciiTheme="minorHAnsi" w:eastAsiaTheme="minorEastAsia" w:hAnsiTheme="minorHAnsi" w:cstheme="minorBidi"/>
      <w:b/>
      <w:bCs/>
    </w:rPr>
  </w:style>
  <w:style w:type="table" w:customStyle="1" w:styleId="TableNormal1">
    <w:name w:val="Table Normal1"/>
    <w:uiPriority w:val="99"/>
    <w:rsid w:val="00BD3B46"/>
    <w:pPr>
      <w:spacing w:after="200" w:line="276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BD3B46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7F22F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BD3B46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7F22F7"/>
    <w:rPr>
      <w:rFonts w:asciiTheme="majorHAnsi" w:eastAsiaTheme="majorEastAsia" w:hAnsiTheme="majorHAnsi" w:cstheme="majorBidi"/>
      <w:sz w:val="24"/>
      <w:szCs w:val="24"/>
    </w:rPr>
  </w:style>
  <w:style w:type="table" w:customStyle="1" w:styleId="a">
    <w:name w:val="Стиль"/>
    <w:basedOn w:val="TableNormal1"/>
    <w:uiPriority w:val="99"/>
    <w:rsid w:val="00BD3B4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0A708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C3B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337</TotalTime>
  <Pages>3</Pages>
  <Words>625</Words>
  <Characters>3568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***</cp:lastModifiedBy>
  <cp:revision>14</cp:revision>
  <dcterms:created xsi:type="dcterms:W3CDTF">2020-04-02T10:33:00Z</dcterms:created>
  <dcterms:modified xsi:type="dcterms:W3CDTF">2020-04-03T09:44:00Z</dcterms:modified>
</cp:coreProperties>
</file>